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3126" w:rsidRDefault="00CE2B0B" w:rsidP="002B451B">
      <w:r>
        <w:pict>
          <v:rect id="_x0000_s1028" style="position:absolute;left:0;text-align:left;margin-left:166.05pt;margin-top:-24.05pt;width:387.7pt;height:83.95pt;z-index:251656704;mso-position-horizontal-relative:page" filled="f" stroked="f" strokeweight="1pt">
            <v:textbox style="mso-next-textbox:#_x0000_s1028" inset="1pt,1pt,1pt,1pt">
              <w:txbxContent>
                <w:p w:rsidR="00593317" w:rsidRPr="00044A1B" w:rsidRDefault="00593317" w:rsidP="00044A1B">
                  <w:pPr>
                    <w:spacing w:line="240" w:lineRule="auto"/>
                    <w:rPr>
                      <w:b/>
                      <w:bCs/>
                    </w:rPr>
                  </w:pPr>
                  <w:r w:rsidRPr="00044A1B">
                    <w:rPr>
                      <w:b/>
                      <w:bCs/>
                    </w:rPr>
                    <w:t>COLLEGE OF ENGINEERING &amp; TECHNOLOGY</w:t>
                  </w:r>
                </w:p>
                <w:p w:rsidR="00593317" w:rsidRPr="00044A1B" w:rsidRDefault="00593317" w:rsidP="00044A1B">
                  <w:pPr>
                    <w:spacing w:line="240" w:lineRule="auto"/>
                  </w:pPr>
                  <w:r w:rsidRPr="00044A1B">
                    <w:t xml:space="preserve">Department:  </w:t>
                  </w:r>
                  <w:r w:rsidRPr="00044A1B">
                    <w:rPr>
                      <w:b/>
                      <w:bCs/>
                    </w:rPr>
                    <w:t>Mechanical Engineering (Mechatronics)</w:t>
                  </w:r>
                </w:p>
                <w:p w:rsidR="00593317" w:rsidRPr="00044A1B" w:rsidRDefault="00593317" w:rsidP="00044A1B">
                  <w:pPr>
                    <w:spacing w:line="240" w:lineRule="auto"/>
                  </w:pPr>
                  <w:r w:rsidRPr="00044A1B">
                    <w:t xml:space="preserve">Lecturer:  </w:t>
                  </w:r>
                  <w:r w:rsidRPr="00044A1B">
                    <w:rPr>
                      <w:b/>
                      <w:bCs/>
                    </w:rPr>
                    <w:t>Dr. Mostafa Rostom</w:t>
                  </w:r>
                </w:p>
                <w:p w:rsidR="00593317" w:rsidRPr="00044A1B" w:rsidRDefault="00593317" w:rsidP="00044A1B">
                  <w:pPr>
                    <w:spacing w:line="240" w:lineRule="auto"/>
                  </w:pPr>
                  <w:r w:rsidRPr="00044A1B">
                    <w:t xml:space="preserve">Course Title: </w:t>
                  </w:r>
                  <w:r w:rsidRPr="00044A1B">
                    <w:rPr>
                      <w:b/>
                      <w:bCs/>
                    </w:rPr>
                    <w:t xml:space="preserve">Machine Design </w:t>
                  </w:r>
                  <w:r w:rsidR="00C04E2F" w:rsidRPr="00044A1B">
                    <w:rPr>
                      <w:b/>
                      <w:bCs/>
                    </w:rPr>
                    <w:t>I</w:t>
                  </w:r>
                  <w:r w:rsidRPr="00044A1B">
                    <w:rPr>
                      <w:b/>
                      <w:bCs/>
                    </w:rPr>
                    <w:t>I</w:t>
                  </w:r>
                  <w:r w:rsidRPr="00044A1B">
                    <w:tab/>
                  </w:r>
                  <w:r w:rsidRPr="00044A1B">
                    <w:tab/>
                  </w:r>
                  <w:r w:rsidRPr="00044A1B">
                    <w:tab/>
                    <w:t>Course Code:  ME 35</w:t>
                  </w:r>
                  <w:r w:rsidR="00C04E2F" w:rsidRPr="00044A1B">
                    <w:t>7</w:t>
                  </w:r>
                </w:p>
                <w:p w:rsidR="00593317" w:rsidRPr="00044A1B" w:rsidRDefault="00593317" w:rsidP="00044A1B">
                  <w:pPr>
                    <w:spacing w:line="240" w:lineRule="auto"/>
                  </w:pPr>
                  <w:r w:rsidRPr="00044A1B">
                    <w:t xml:space="preserve">Exam:  </w:t>
                  </w:r>
                  <w:r w:rsidR="00AE7E4C" w:rsidRPr="00044A1B">
                    <w:t>12</w:t>
                  </w:r>
                  <w:r w:rsidRPr="00044A1B">
                    <w:rPr>
                      <w:vertAlign w:val="superscript"/>
                    </w:rPr>
                    <w:t>th</w:t>
                  </w:r>
                  <w:r w:rsidRPr="00044A1B">
                    <w:t xml:space="preserve"> Exam</w:t>
                  </w:r>
                  <w:r w:rsidRPr="00044A1B">
                    <w:tab/>
                  </w:r>
                  <w:r w:rsidRPr="00044A1B">
                    <w:tab/>
                  </w:r>
                  <w:r w:rsidRPr="00044A1B">
                    <w:tab/>
                  </w:r>
                  <w:r w:rsidRPr="00044A1B">
                    <w:tab/>
                  </w:r>
                  <w:r w:rsidRPr="00044A1B">
                    <w:tab/>
                    <w:t xml:space="preserve">Marks:   </w:t>
                  </w:r>
                  <w:r w:rsidR="00AE7E4C" w:rsidRPr="00044A1B">
                    <w:t>2</w:t>
                  </w:r>
                  <w:r w:rsidRPr="00044A1B">
                    <w:t>0</w:t>
                  </w:r>
                </w:p>
                <w:p w:rsidR="00593317" w:rsidRPr="00044A1B" w:rsidRDefault="00593317" w:rsidP="00044A1B">
                  <w:pPr>
                    <w:spacing w:line="240" w:lineRule="auto"/>
                  </w:pPr>
                  <w:r w:rsidRPr="00044A1B">
                    <w:t xml:space="preserve">Date:  </w:t>
                  </w:r>
                  <w:r w:rsidR="00AE7E4C" w:rsidRPr="00044A1B">
                    <w:t>6</w:t>
                  </w:r>
                  <w:r w:rsidRPr="00044A1B">
                    <w:t>/</w:t>
                  </w:r>
                  <w:r w:rsidR="00AE7E4C" w:rsidRPr="00044A1B">
                    <w:t>5</w:t>
                  </w:r>
                  <w:r w:rsidRPr="00044A1B">
                    <w:t>/20</w:t>
                  </w:r>
                  <w:r w:rsidR="004F6F85" w:rsidRPr="00044A1B">
                    <w:t>1</w:t>
                  </w:r>
                  <w:r w:rsidR="00C04E2F" w:rsidRPr="00044A1B">
                    <w:t>2</w:t>
                  </w:r>
                  <w:r w:rsidRPr="00044A1B">
                    <w:t xml:space="preserve"> </w:t>
                  </w:r>
                  <w:r w:rsidRPr="00044A1B">
                    <w:tab/>
                  </w:r>
                  <w:r w:rsidRPr="00044A1B">
                    <w:tab/>
                  </w:r>
                  <w:r w:rsidRPr="00044A1B">
                    <w:tab/>
                  </w:r>
                  <w:r w:rsidRPr="00044A1B">
                    <w:tab/>
                  </w:r>
                  <w:r w:rsidRPr="00044A1B">
                    <w:tab/>
                    <w:t xml:space="preserve">Time: </w:t>
                  </w:r>
                  <w:r w:rsidR="00C04E2F" w:rsidRPr="00044A1B">
                    <w:rPr>
                      <w:b/>
                      <w:bCs/>
                    </w:rPr>
                    <w:t>1</w:t>
                  </w:r>
                  <w:r w:rsidR="001F2185" w:rsidRPr="00044A1B">
                    <w:rPr>
                      <w:b/>
                      <w:bCs/>
                    </w:rPr>
                    <w:t>:</w:t>
                  </w:r>
                  <w:r w:rsidR="00A609AB" w:rsidRPr="00044A1B">
                    <w:rPr>
                      <w:b/>
                      <w:bCs/>
                    </w:rPr>
                    <w:t>2</w:t>
                  </w:r>
                  <w:r w:rsidR="001F2185" w:rsidRPr="00044A1B">
                    <w:rPr>
                      <w:b/>
                      <w:bCs/>
                    </w:rPr>
                    <w:t>0</w:t>
                  </w:r>
                  <w:r w:rsidRPr="00044A1B">
                    <w:rPr>
                      <w:b/>
                      <w:bCs/>
                    </w:rPr>
                    <w:t xml:space="preserve"> hour</w:t>
                  </w:r>
                </w:p>
                <w:p w:rsidR="00C62405" w:rsidRPr="00044A1B" w:rsidRDefault="00C62405" w:rsidP="002B451B"/>
              </w:txbxContent>
            </v:textbox>
            <w10:wrap anchorx="page"/>
          </v:rect>
        </w:pict>
      </w:r>
      <w:r w:rsidR="00044A1B">
        <w:rPr>
          <w:noProof/>
          <w:rtl/>
          <w:lang w:eastAsia="en-US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-311150</wp:posOffset>
            </wp:positionV>
            <wp:extent cx="1085850" cy="1076960"/>
            <wp:effectExtent l="1905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7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3126" w:rsidRDefault="00423126" w:rsidP="002B451B">
      <w:pPr>
        <w:bidi/>
        <w:rPr>
          <w:rtl/>
        </w:rPr>
      </w:pPr>
    </w:p>
    <w:p w:rsidR="00423126" w:rsidRDefault="00423126" w:rsidP="002B451B">
      <w:pPr>
        <w:bidi/>
        <w:rPr>
          <w:rtl/>
        </w:rPr>
      </w:pPr>
    </w:p>
    <w:p w:rsidR="00423126" w:rsidRDefault="00CE2B0B" w:rsidP="00044A1B">
      <w:pPr>
        <w:bidi/>
        <w:rPr>
          <w:rtl/>
        </w:rPr>
      </w:pPr>
      <w:r>
        <w:rPr>
          <w:rtl/>
        </w:rPr>
        <w:pict>
          <v:line id="_x0000_s1031" style="position:absolute;left:0;text-align:left;flip:y;z-index:251657728;mso-position-horizontal-relative:page" from="49pt,6.8pt" to="539.05pt,6.8pt" strokeweight="1pt">
            <v:stroke startarrowwidth="narrow" startarrowlength="short" endarrowwidth="narrow" endarrowlength="short"/>
            <w10:wrap anchorx="page"/>
          </v:line>
        </w:pict>
      </w:r>
    </w:p>
    <w:p w:rsidR="00C70D2B" w:rsidRDefault="000A1043" w:rsidP="006A4086">
      <w:pPr>
        <w:pStyle w:val="ListParagraph"/>
        <w:ind w:left="284"/>
      </w:pPr>
      <w:r>
        <w:t>The figure shows a shaft with two concentrated load. Estimate the shaft’s critical speed without the loads, the first critical speed due to the loads, and the critical speed of the combination.</w:t>
      </w:r>
    </w:p>
    <w:p w:rsidR="000A1043" w:rsidRDefault="000A1043" w:rsidP="002B451B"/>
    <w:p w:rsidR="000A1043" w:rsidRDefault="000A1043" w:rsidP="002B451B">
      <w:pPr>
        <w:jc w:val="center"/>
      </w:pPr>
      <w:r w:rsidRPr="000A1043">
        <w:rPr>
          <w:noProof/>
          <w:lang w:eastAsia="en-US"/>
        </w:rPr>
        <w:drawing>
          <wp:inline distT="0" distB="0" distL="0" distR="0">
            <wp:extent cx="3517354" cy="1277282"/>
            <wp:effectExtent l="19050" t="0" r="6896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454" t="21616" r="21246" b="28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725" cy="1278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EEA" w:rsidRDefault="00730EEA" w:rsidP="002B451B">
      <w:pPr>
        <w:jc w:val="center"/>
      </w:pPr>
    </w:p>
    <w:p w:rsidR="00730EEA" w:rsidRDefault="00730EEA" w:rsidP="00F2380C">
      <w:pPr>
        <w:pStyle w:val="ListParagraph"/>
        <w:ind w:left="284"/>
      </w:pPr>
      <w:r>
        <w:t xml:space="preserve">A helical gear has a 17-tooth. The gear has a right-helix angle of 30°, a normal pressure angle of 20°, and a normal module is 5.0 mm. </w:t>
      </w:r>
      <w:r w:rsidR="00F2380C">
        <w:t xml:space="preserve">the gear width is 50 mm. </w:t>
      </w:r>
      <w:r>
        <w:t>Find:</w:t>
      </w:r>
    </w:p>
    <w:p w:rsidR="00DE3EEF" w:rsidRDefault="00730EEA" w:rsidP="00DE3EEF">
      <w:pPr>
        <w:pStyle w:val="ListParagraph"/>
        <w:numPr>
          <w:ilvl w:val="1"/>
          <w:numId w:val="2"/>
        </w:numPr>
        <w:autoSpaceDE w:val="0"/>
        <w:autoSpaceDN w:val="0"/>
        <w:adjustRightInd w:val="0"/>
        <w:spacing w:line="276" w:lineRule="auto"/>
        <w:ind w:left="851"/>
      </w:pPr>
      <w:r>
        <w:t xml:space="preserve">The </w:t>
      </w:r>
      <w:r w:rsidR="00DE3EEF">
        <w:t>transverse module</w:t>
      </w:r>
      <w:r w:rsidR="00DE3EEF" w:rsidRPr="006A4086">
        <w:t xml:space="preserve"> </w:t>
      </w:r>
      <w:r w:rsidR="00DE3EEF">
        <w:t>and transverse pressure angle</w:t>
      </w:r>
    </w:p>
    <w:p w:rsidR="00DE3EEF" w:rsidRDefault="00DE3EEF" w:rsidP="00DE3EEF">
      <w:pPr>
        <w:pStyle w:val="ListParagraph"/>
        <w:numPr>
          <w:ilvl w:val="1"/>
          <w:numId w:val="2"/>
        </w:numPr>
        <w:autoSpaceDE w:val="0"/>
        <w:autoSpaceDN w:val="0"/>
        <w:adjustRightInd w:val="0"/>
        <w:spacing w:line="276" w:lineRule="auto"/>
        <w:ind w:left="851"/>
      </w:pPr>
      <w:r>
        <w:t>The normal circular pitch</w:t>
      </w:r>
    </w:p>
    <w:p w:rsidR="00730EEA" w:rsidRDefault="00DE3EEF" w:rsidP="00CD51A0">
      <w:pPr>
        <w:pStyle w:val="ListParagraph"/>
        <w:numPr>
          <w:ilvl w:val="1"/>
          <w:numId w:val="2"/>
        </w:numPr>
        <w:autoSpaceDE w:val="0"/>
        <w:autoSpaceDN w:val="0"/>
        <w:adjustRightInd w:val="0"/>
        <w:spacing w:line="276" w:lineRule="auto"/>
        <w:ind w:left="851"/>
      </w:pPr>
      <w:r>
        <w:t xml:space="preserve">The </w:t>
      </w:r>
      <w:r w:rsidR="003B1268">
        <w:t>pitch</w:t>
      </w:r>
      <w:r w:rsidR="00CD51A0">
        <w:t>, base</w:t>
      </w:r>
      <w:r w:rsidR="003B1268">
        <w:t>, addendum</w:t>
      </w:r>
      <w:r>
        <w:t xml:space="preserve">, and </w:t>
      </w:r>
      <w:r w:rsidR="003B1268">
        <w:t xml:space="preserve">dedendum </w:t>
      </w:r>
      <w:r>
        <w:t xml:space="preserve">diameters of </w:t>
      </w:r>
      <w:r w:rsidR="00730EEA">
        <w:t>gear</w:t>
      </w:r>
    </w:p>
    <w:p w:rsidR="00B63D6E" w:rsidRDefault="00B63D6E" w:rsidP="002B451B"/>
    <w:p w:rsidR="005E284E" w:rsidRDefault="005E284E" w:rsidP="002B451B"/>
    <w:p w:rsidR="00B63D6E" w:rsidRDefault="00B93C55" w:rsidP="00B93C55">
      <w:pPr>
        <w:pStyle w:val="ListParagraph"/>
        <w:ind w:left="284"/>
      </w:pPr>
      <w:r>
        <w:rPr>
          <w:noProof/>
        </w:rPr>
        <w:drawing>
          <wp:anchor distT="0" distB="0" distL="114300" distR="114300" simplePos="0" relativeHeight="251791872" behindDoc="0" locked="0" layoutInCell="1" allowOverlap="1">
            <wp:simplePos x="0" y="0"/>
            <wp:positionH relativeFrom="column">
              <wp:posOffset>3431540</wp:posOffset>
            </wp:positionH>
            <wp:positionV relativeFrom="paragraph">
              <wp:posOffset>102870</wp:posOffset>
            </wp:positionV>
            <wp:extent cx="2879090" cy="2251075"/>
            <wp:effectExtent l="19050" t="0" r="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25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3D6E">
        <w:t>The</w:t>
      </w:r>
      <w:r>
        <w:t xml:space="preserve"> figure</w:t>
      </w:r>
      <w:r w:rsidR="00B63D6E">
        <w:t xml:space="preserve"> </w:t>
      </w:r>
      <w:r>
        <w:t>is a schematic drawing of a countershaft that supports two V-belt pulleys.</w:t>
      </w:r>
      <w:r w:rsidRPr="00B63D6E">
        <w:t xml:space="preserve"> </w:t>
      </w:r>
      <w:r>
        <w:t xml:space="preserve">The belt tension on the loose side of pulley A is 15 percent of the tension on the tight side. The shaft is </w:t>
      </w:r>
      <w:r w:rsidRPr="002B451B">
        <w:t>machined</w:t>
      </w:r>
      <w:r>
        <w:t xml:space="preserve"> from steel with S</w:t>
      </w:r>
      <w:r w:rsidRPr="000E0F30">
        <w:rPr>
          <w:vertAlign w:val="subscript"/>
        </w:rPr>
        <w:t>u</w:t>
      </w:r>
      <w:r>
        <w:t xml:space="preserve">=550 MPa, </w:t>
      </w:r>
      <w:proofErr w:type="spellStart"/>
      <w:r>
        <w:t>S</w:t>
      </w:r>
      <w:r w:rsidRPr="000E0F30">
        <w:rPr>
          <w:vertAlign w:val="subscript"/>
        </w:rPr>
        <w:t>y</w:t>
      </w:r>
      <w:proofErr w:type="spellEnd"/>
      <w:r>
        <w:t>=400 MPa and S</w:t>
      </w:r>
      <w:r>
        <w:sym w:font="Symbol" w:char="F0A2"/>
      </w:r>
      <w:r w:rsidRPr="000E0F30">
        <w:rPr>
          <w:vertAlign w:val="subscript"/>
        </w:rPr>
        <w:t>e</w:t>
      </w:r>
      <w:r>
        <w:t>=210 MPa. The shaft runs at 50</w:t>
      </w:r>
      <w:r>
        <w:sym w:font="Symbol" w:char="F0B0"/>
      </w:r>
      <w:r>
        <w:t>C.</w:t>
      </w:r>
      <w:r w:rsidRPr="00384CAB">
        <w:t xml:space="preserve"> </w:t>
      </w:r>
      <w:r w:rsidRPr="00BE3A0F">
        <w:t xml:space="preserve">The shaft has a fatigue stress-concentration factors </w:t>
      </w:r>
      <w:proofErr w:type="spellStart"/>
      <w:r w:rsidRPr="00BE3A0F">
        <w:t>k</w:t>
      </w:r>
      <w:r w:rsidRPr="00386CEF">
        <w:rPr>
          <w:vertAlign w:val="subscript"/>
        </w:rPr>
        <w:t>f</w:t>
      </w:r>
      <w:proofErr w:type="spellEnd"/>
      <w:r>
        <w:t>=</w:t>
      </w:r>
      <w:r w:rsidRPr="00BE3A0F">
        <w:t xml:space="preserve">1.66 and </w:t>
      </w:r>
      <w:proofErr w:type="spellStart"/>
      <w:r w:rsidRPr="00BE3A0F">
        <w:t>k</w:t>
      </w:r>
      <w:r w:rsidRPr="00386CEF">
        <w:rPr>
          <w:vertAlign w:val="subscript"/>
        </w:rPr>
        <w:t>fs</w:t>
      </w:r>
      <w:proofErr w:type="spellEnd"/>
      <w:r>
        <w:t>=</w:t>
      </w:r>
      <w:r w:rsidRPr="00BE3A0F">
        <w:t>1.63.</w:t>
      </w:r>
      <w:r>
        <w:t xml:space="preserve"> If the </w:t>
      </w:r>
      <w:r w:rsidRPr="00E67C20">
        <w:t xml:space="preserve">fatigue factor of safety </w:t>
      </w:r>
      <w:r>
        <w:t xml:space="preserve">is 1.7, determine the minimum allowable diameter of the shaft at pulley A. The countershaft runs at 1200 rev/min and the bearings are to have a life of 60 </w:t>
      </w:r>
      <w:proofErr w:type="spellStart"/>
      <w:r>
        <w:t>kh</w:t>
      </w:r>
      <w:proofErr w:type="spellEnd"/>
      <w:r>
        <w:t xml:space="preserve"> at a combined reliability of 0.99. Select equal diameter Self Align Ball bearings for use at O and E. the bearing bore range is from 30 to 55 </w:t>
      </w:r>
      <w:r w:rsidR="00B63D6E">
        <w:t>mm.</w:t>
      </w:r>
    </w:p>
    <w:p w:rsidR="006A4086" w:rsidRDefault="006A4086" w:rsidP="002B451B"/>
    <w:p w:rsidR="005E284E" w:rsidRDefault="005E284E" w:rsidP="002B451B"/>
    <w:p w:rsidR="002B451B" w:rsidRPr="002B451B" w:rsidRDefault="002B451B" w:rsidP="002B451B">
      <w:pPr>
        <w:rPr>
          <w:b/>
          <w:bCs/>
        </w:rPr>
      </w:pPr>
      <w:r w:rsidRPr="002B451B">
        <w:rPr>
          <w:b/>
          <w:bCs/>
        </w:rPr>
        <w:t>Bonus Question</w:t>
      </w:r>
    </w:p>
    <w:p w:rsidR="00A609AB" w:rsidRDefault="002B451B" w:rsidP="002B451B">
      <w:r>
        <w:t xml:space="preserve">Draw a free hand sketch for a cross section in the shaft of question 2. The sketch should show in details the axial fixation of the pulleys and bearings.  </w:t>
      </w:r>
      <w:r w:rsidR="00A609AB">
        <w:br w:type="page"/>
      </w:r>
    </w:p>
    <w:p w:rsidR="00970D6F" w:rsidRDefault="00044A1B" w:rsidP="002B451B">
      <w:r>
        <w:rPr>
          <w:noProof/>
          <w:rtl/>
          <w:lang w:eastAsia="en-US"/>
        </w:rPr>
        <w:lastRenderedPageBreak/>
        <w:drawing>
          <wp:anchor distT="0" distB="0" distL="114300" distR="114300" simplePos="0" relativeHeight="251740672" behindDoc="0" locked="0" layoutInCell="1" allowOverlap="1">
            <wp:simplePos x="0" y="0"/>
            <wp:positionH relativeFrom="column">
              <wp:posOffset>-231140</wp:posOffset>
            </wp:positionH>
            <wp:positionV relativeFrom="paragraph">
              <wp:posOffset>-355600</wp:posOffset>
            </wp:positionV>
            <wp:extent cx="1085850" cy="1076960"/>
            <wp:effectExtent l="19050" t="0" r="0" b="0"/>
            <wp:wrapSquare wrapText="bothSides"/>
            <wp:docPr id="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7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2B0B">
        <w:rPr>
          <w:noProof/>
          <w:lang w:eastAsia="en-US"/>
        </w:rPr>
        <w:pict>
          <v:rect id="_x0000_s1050" style="position:absolute;left:0;text-align:left;margin-left:167.9pt;margin-top:-24.9pt;width:387.7pt;height:83.3pt;z-index:251738624;mso-position-horizontal-relative:page;mso-position-vertical-relative:text" filled="f" stroked="f" strokeweight="1pt">
            <v:textbox style="mso-next-textbox:#_x0000_s1050" inset="1pt,1pt,1pt,1pt">
              <w:txbxContent>
                <w:p w:rsidR="001A2830" w:rsidRPr="00044A1B" w:rsidRDefault="001A2830" w:rsidP="00044A1B">
                  <w:pPr>
                    <w:spacing w:line="240" w:lineRule="auto"/>
                    <w:rPr>
                      <w:b/>
                      <w:bCs/>
                    </w:rPr>
                  </w:pPr>
                  <w:r w:rsidRPr="00044A1B">
                    <w:rPr>
                      <w:b/>
                      <w:bCs/>
                    </w:rPr>
                    <w:t>COLLEGE OF ENGINEERING &amp; TECHNOLOGY</w:t>
                  </w:r>
                </w:p>
                <w:p w:rsidR="001A2830" w:rsidRPr="00044A1B" w:rsidRDefault="001A2830" w:rsidP="00044A1B">
                  <w:pPr>
                    <w:spacing w:line="240" w:lineRule="auto"/>
                    <w:rPr>
                      <w:b/>
                      <w:bCs/>
                    </w:rPr>
                  </w:pPr>
                  <w:r w:rsidRPr="00044A1B">
                    <w:t xml:space="preserve">Department:  </w:t>
                  </w:r>
                  <w:r w:rsidRPr="00044A1B">
                    <w:rPr>
                      <w:b/>
                      <w:bCs/>
                    </w:rPr>
                    <w:t>Mechanical Engineering (Mechatronics)</w:t>
                  </w:r>
                </w:p>
                <w:p w:rsidR="001A2830" w:rsidRPr="00044A1B" w:rsidRDefault="001A2830" w:rsidP="00044A1B">
                  <w:pPr>
                    <w:spacing w:line="240" w:lineRule="auto"/>
                  </w:pPr>
                  <w:r w:rsidRPr="00044A1B">
                    <w:t xml:space="preserve">Lecturer:  </w:t>
                  </w:r>
                  <w:r w:rsidRPr="00044A1B">
                    <w:rPr>
                      <w:b/>
                      <w:bCs/>
                    </w:rPr>
                    <w:t>Dr. Mostafa Rostom</w:t>
                  </w:r>
                </w:p>
                <w:p w:rsidR="001A2830" w:rsidRPr="00044A1B" w:rsidRDefault="001A2830" w:rsidP="00044A1B">
                  <w:pPr>
                    <w:spacing w:line="240" w:lineRule="auto"/>
                  </w:pPr>
                  <w:r w:rsidRPr="00044A1B">
                    <w:t xml:space="preserve">Course Title: </w:t>
                  </w:r>
                  <w:r w:rsidRPr="00044A1B">
                    <w:rPr>
                      <w:b/>
                      <w:bCs/>
                    </w:rPr>
                    <w:t>Machine Design II</w:t>
                  </w:r>
                  <w:r w:rsidRPr="00044A1B">
                    <w:tab/>
                  </w:r>
                  <w:r w:rsidRPr="00044A1B">
                    <w:tab/>
                  </w:r>
                  <w:r w:rsidRPr="00044A1B">
                    <w:tab/>
                    <w:t>Course Code:  ME 357</w:t>
                  </w:r>
                </w:p>
                <w:p w:rsidR="001A2830" w:rsidRPr="00044A1B" w:rsidRDefault="001A2830" w:rsidP="00044A1B">
                  <w:pPr>
                    <w:spacing w:line="240" w:lineRule="auto"/>
                  </w:pPr>
                  <w:r w:rsidRPr="00044A1B">
                    <w:t>Exam:  12</w:t>
                  </w:r>
                  <w:r w:rsidRPr="00044A1B">
                    <w:rPr>
                      <w:vertAlign w:val="superscript"/>
                    </w:rPr>
                    <w:t>th</w:t>
                  </w:r>
                  <w:r w:rsidRPr="00044A1B">
                    <w:t xml:space="preserve"> Exam</w:t>
                  </w:r>
                  <w:r w:rsidRPr="00044A1B">
                    <w:tab/>
                  </w:r>
                  <w:r w:rsidRPr="00044A1B">
                    <w:tab/>
                  </w:r>
                  <w:r w:rsidRPr="00044A1B">
                    <w:tab/>
                  </w:r>
                  <w:r w:rsidRPr="00044A1B">
                    <w:tab/>
                  </w:r>
                  <w:r w:rsidRPr="00044A1B">
                    <w:tab/>
                    <w:t>Marks:   20</w:t>
                  </w:r>
                </w:p>
                <w:p w:rsidR="001A2830" w:rsidRPr="00044A1B" w:rsidRDefault="001A2830" w:rsidP="00044A1B">
                  <w:pPr>
                    <w:spacing w:line="240" w:lineRule="auto"/>
                  </w:pPr>
                  <w:r w:rsidRPr="00044A1B">
                    <w:t xml:space="preserve">Date:  6/5/2012 </w:t>
                  </w:r>
                  <w:r w:rsidRPr="00044A1B">
                    <w:tab/>
                  </w:r>
                  <w:r w:rsidRPr="00044A1B">
                    <w:tab/>
                  </w:r>
                  <w:r w:rsidRPr="00044A1B">
                    <w:tab/>
                  </w:r>
                  <w:r w:rsidRPr="00044A1B">
                    <w:tab/>
                  </w:r>
                  <w:r w:rsidRPr="00044A1B">
                    <w:tab/>
                    <w:t xml:space="preserve">Time: </w:t>
                  </w:r>
                  <w:r w:rsidRPr="00044A1B">
                    <w:rPr>
                      <w:b/>
                      <w:bCs/>
                    </w:rPr>
                    <w:t>1:20 hour</w:t>
                  </w:r>
                </w:p>
                <w:p w:rsidR="001A2830" w:rsidRPr="00593317" w:rsidRDefault="001A2830" w:rsidP="002B451B"/>
              </w:txbxContent>
            </v:textbox>
            <w10:wrap anchorx="page"/>
          </v:rect>
        </w:pict>
      </w:r>
    </w:p>
    <w:p w:rsidR="001A2830" w:rsidRDefault="001A2830" w:rsidP="002B451B">
      <w:pPr>
        <w:rPr>
          <w:rtl/>
        </w:rPr>
      </w:pPr>
    </w:p>
    <w:p w:rsidR="001A2830" w:rsidRDefault="001A2830" w:rsidP="002B451B">
      <w:pPr>
        <w:rPr>
          <w:rtl/>
        </w:rPr>
      </w:pPr>
    </w:p>
    <w:p w:rsidR="001A2830" w:rsidRDefault="00CE2B0B" w:rsidP="002B451B">
      <w:pPr>
        <w:rPr>
          <w:rtl/>
        </w:rPr>
      </w:pPr>
      <w:r>
        <w:rPr>
          <w:rtl/>
        </w:rPr>
        <w:pict>
          <v:line id="_x0000_s1048" style="position:absolute;left:0;text-align:left;z-index:251726336;mso-position-horizontal-relative:page" from="49pt,4.6pt" to="539.05pt,4.65pt" strokeweight="1pt">
            <v:stroke startarrowwidth="narrow" startarrowlength="short" endarrowwidth="narrow" endarrowlength="short"/>
            <w10:wrap anchorx="page"/>
          </v:line>
        </w:pict>
      </w:r>
    </w:p>
    <w:p w:rsidR="001A2830" w:rsidRDefault="001A2830" w:rsidP="00B76FFB">
      <w:pPr>
        <w:pStyle w:val="ListParagraph"/>
        <w:numPr>
          <w:ilvl w:val="0"/>
          <w:numId w:val="7"/>
        </w:numPr>
        <w:ind w:left="284"/>
      </w:pPr>
      <w:r>
        <w:t>The figure shows a shaft with two concentrated load. Estimate the shaft’s critical speed without the loads, the first critical speed due to the loads, and the critical speed of the combination.</w:t>
      </w:r>
    </w:p>
    <w:p w:rsidR="00F04680" w:rsidRDefault="00F04680" w:rsidP="002B451B"/>
    <w:p w:rsidR="001A2830" w:rsidRDefault="00F04680" w:rsidP="00B76FFB">
      <w:pPr>
        <w:jc w:val="center"/>
      </w:pPr>
      <w:r>
        <w:rPr>
          <w:noProof/>
          <w:lang w:eastAsia="en-US"/>
        </w:rPr>
        <w:drawing>
          <wp:inline distT="0" distB="0" distL="0" distR="0">
            <wp:extent cx="3418599" cy="1256489"/>
            <wp:effectExtent l="0" t="0" r="0" b="0"/>
            <wp:docPr id="65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361" t="30416" r="21801" b="17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205" cy="1256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830" w:rsidRDefault="001A2830" w:rsidP="002B451B"/>
    <w:p w:rsidR="00B76FFB" w:rsidRDefault="00B76FFB" w:rsidP="00B76FFB">
      <w:pPr>
        <w:pStyle w:val="ListParagraph"/>
        <w:ind w:left="284"/>
      </w:pPr>
      <w:r>
        <w:t>A helical gear has a 30-tooth. The gear has a left-helix angle of 15°, a normal pressure angle of 20°, and a normal module is 4.0 mm. the gear width is 40 mm. Find:</w:t>
      </w:r>
    </w:p>
    <w:p w:rsidR="00B76FFB" w:rsidRDefault="00B76FFB" w:rsidP="00B76FFB">
      <w:pPr>
        <w:pStyle w:val="ListParagraph"/>
        <w:numPr>
          <w:ilvl w:val="1"/>
          <w:numId w:val="2"/>
        </w:numPr>
        <w:autoSpaceDE w:val="0"/>
        <w:autoSpaceDN w:val="0"/>
        <w:adjustRightInd w:val="0"/>
        <w:spacing w:line="276" w:lineRule="auto"/>
        <w:ind w:left="851"/>
      </w:pPr>
      <w:r>
        <w:t>The transverse module</w:t>
      </w:r>
      <w:r w:rsidRPr="006A4086">
        <w:t xml:space="preserve"> </w:t>
      </w:r>
      <w:r>
        <w:t xml:space="preserve">and </w:t>
      </w:r>
      <w:r w:rsidR="00DE3EEF">
        <w:t xml:space="preserve">transverse </w:t>
      </w:r>
      <w:r>
        <w:t>pressure angle</w:t>
      </w:r>
    </w:p>
    <w:p w:rsidR="00B76FFB" w:rsidRDefault="00B76FFB" w:rsidP="00DE3EEF">
      <w:pPr>
        <w:pStyle w:val="ListParagraph"/>
        <w:numPr>
          <w:ilvl w:val="1"/>
          <w:numId w:val="2"/>
        </w:numPr>
        <w:autoSpaceDE w:val="0"/>
        <w:autoSpaceDN w:val="0"/>
        <w:adjustRightInd w:val="0"/>
        <w:spacing w:line="276" w:lineRule="auto"/>
        <w:ind w:left="851"/>
      </w:pPr>
      <w:r>
        <w:t>The normal circular pitch</w:t>
      </w:r>
    </w:p>
    <w:p w:rsidR="00B76FFB" w:rsidRDefault="003B1268" w:rsidP="000E0F30">
      <w:pPr>
        <w:pStyle w:val="ListParagraph"/>
        <w:numPr>
          <w:ilvl w:val="1"/>
          <w:numId w:val="2"/>
        </w:numPr>
        <w:autoSpaceDE w:val="0"/>
        <w:autoSpaceDN w:val="0"/>
        <w:adjustRightInd w:val="0"/>
        <w:spacing w:line="276" w:lineRule="auto"/>
        <w:ind w:left="851"/>
      </w:pPr>
      <w:r>
        <w:t>The pitch,</w:t>
      </w:r>
      <w:r w:rsidR="001930C8">
        <w:t xml:space="preserve"> base,</w:t>
      </w:r>
      <w:r>
        <w:t xml:space="preserve"> addendum, and dedendum diameters of </w:t>
      </w:r>
      <w:r w:rsidR="00B76FFB">
        <w:t>gear</w:t>
      </w:r>
    </w:p>
    <w:p w:rsidR="00B76FFB" w:rsidRDefault="00B76FFB" w:rsidP="00B76FFB"/>
    <w:p w:rsidR="005E284E" w:rsidRDefault="005E284E" w:rsidP="00B76FFB"/>
    <w:p w:rsidR="00B76FFB" w:rsidRDefault="00B93C55" w:rsidP="000E0F30">
      <w:pPr>
        <w:pStyle w:val="ListParagraph"/>
        <w:ind w:left="284"/>
      </w:pPr>
      <w:r>
        <w:rPr>
          <w:noProof/>
        </w:rPr>
        <w:drawing>
          <wp:anchor distT="0" distB="0" distL="114300" distR="114300" simplePos="0" relativeHeight="251789824" behindDoc="0" locked="0" layoutInCell="1" allowOverlap="1">
            <wp:simplePos x="0" y="0"/>
            <wp:positionH relativeFrom="column">
              <wp:posOffset>3414395</wp:posOffset>
            </wp:positionH>
            <wp:positionV relativeFrom="paragraph">
              <wp:posOffset>114300</wp:posOffset>
            </wp:positionV>
            <wp:extent cx="2859405" cy="2242820"/>
            <wp:effectExtent l="1905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24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6FFB">
        <w:t>The figure is a schematic drawing of a countershaft that supports two V-belt pulleys.</w:t>
      </w:r>
      <w:r w:rsidR="00B76FFB" w:rsidRPr="00B63D6E">
        <w:t xml:space="preserve"> </w:t>
      </w:r>
      <w:r w:rsidR="00B76FFB">
        <w:t xml:space="preserve">The belt tension on the loose side of pulley A is 15 percent of the tension on the tight side. The shaft is </w:t>
      </w:r>
      <w:r w:rsidR="00B76FFB" w:rsidRPr="002B451B">
        <w:t>machined</w:t>
      </w:r>
      <w:r w:rsidR="00B76FFB">
        <w:t xml:space="preserve"> from steel with S</w:t>
      </w:r>
      <w:r w:rsidR="00B76FFB" w:rsidRPr="000E0F30">
        <w:rPr>
          <w:vertAlign w:val="subscript"/>
        </w:rPr>
        <w:t>u</w:t>
      </w:r>
      <w:r w:rsidR="00B76FFB">
        <w:t xml:space="preserve">=550 MPa, </w:t>
      </w:r>
      <w:proofErr w:type="spellStart"/>
      <w:r w:rsidR="00B76FFB">
        <w:t>S</w:t>
      </w:r>
      <w:r w:rsidR="00B76FFB" w:rsidRPr="000E0F30">
        <w:rPr>
          <w:vertAlign w:val="subscript"/>
        </w:rPr>
        <w:t>y</w:t>
      </w:r>
      <w:proofErr w:type="spellEnd"/>
      <w:r w:rsidR="00B76FFB">
        <w:t>=400 MPa and S</w:t>
      </w:r>
      <w:r w:rsidR="000E0F30">
        <w:sym w:font="Symbol" w:char="F0A2"/>
      </w:r>
      <w:r w:rsidR="00B76FFB" w:rsidRPr="000E0F30">
        <w:rPr>
          <w:vertAlign w:val="subscript"/>
        </w:rPr>
        <w:t>e</w:t>
      </w:r>
      <w:r w:rsidR="00B76FFB">
        <w:t>=210 MPa. The shaft runs at 50</w:t>
      </w:r>
      <w:r w:rsidR="00B76FFB">
        <w:sym w:font="Symbol" w:char="F0B0"/>
      </w:r>
      <w:r w:rsidR="00B76FFB">
        <w:t>C.</w:t>
      </w:r>
      <w:r w:rsidR="00B76FFB" w:rsidRPr="00384CAB">
        <w:t xml:space="preserve"> </w:t>
      </w:r>
      <w:r w:rsidR="00B76FFB" w:rsidRPr="00BE3A0F">
        <w:t xml:space="preserve">The shaft has a fatigue stress-concentration factors </w:t>
      </w:r>
      <w:proofErr w:type="spellStart"/>
      <w:r w:rsidR="00B76FFB" w:rsidRPr="00BE3A0F">
        <w:t>k</w:t>
      </w:r>
      <w:r w:rsidR="00B76FFB" w:rsidRPr="00386CEF">
        <w:rPr>
          <w:vertAlign w:val="subscript"/>
        </w:rPr>
        <w:t>f</w:t>
      </w:r>
      <w:proofErr w:type="spellEnd"/>
      <w:r w:rsidR="00B76FFB">
        <w:t>=</w:t>
      </w:r>
      <w:r w:rsidR="00B76FFB" w:rsidRPr="00BE3A0F">
        <w:t xml:space="preserve">1.66 and </w:t>
      </w:r>
      <w:proofErr w:type="spellStart"/>
      <w:r w:rsidR="00B76FFB" w:rsidRPr="00BE3A0F">
        <w:t>k</w:t>
      </w:r>
      <w:r w:rsidR="00B76FFB" w:rsidRPr="00386CEF">
        <w:rPr>
          <w:vertAlign w:val="subscript"/>
        </w:rPr>
        <w:t>fs</w:t>
      </w:r>
      <w:proofErr w:type="spellEnd"/>
      <w:r w:rsidR="00B76FFB">
        <w:t>=</w:t>
      </w:r>
      <w:r w:rsidR="00B76FFB" w:rsidRPr="00BE3A0F">
        <w:t>1.63.</w:t>
      </w:r>
      <w:r w:rsidR="00B76FFB">
        <w:t xml:space="preserve"> If the </w:t>
      </w:r>
      <w:r w:rsidR="00B76FFB" w:rsidRPr="00E67C20">
        <w:t xml:space="preserve">fatigue factor of safety </w:t>
      </w:r>
      <w:r w:rsidR="00B76FFB">
        <w:t xml:space="preserve">is 1.7, determine the minimum allowable diameter of the shaft at pulley </w:t>
      </w:r>
      <w:r w:rsidR="000E0F30">
        <w:t>A</w:t>
      </w:r>
      <w:r w:rsidR="00B76FFB">
        <w:t xml:space="preserve">. The countershaft runs at 1200 rev/min and the bearings are to have a life of 60 </w:t>
      </w:r>
      <w:proofErr w:type="spellStart"/>
      <w:r w:rsidR="00B76FFB">
        <w:t>kh</w:t>
      </w:r>
      <w:proofErr w:type="spellEnd"/>
      <w:r w:rsidR="00B76FFB">
        <w:t xml:space="preserve"> a</w:t>
      </w:r>
      <w:r w:rsidR="000E0F30">
        <w:t>t a combined reliability of 0.9</w:t>
      </w:r>
      <w:r w:rsidR="00B76FFB">
        <w:t xml:space="preserve">9. Select equal diameter </w:t>
      </w:r>
      <w:r w:rsidR="000E0F30">
        <w:t>Self Align Ball</w:t>
      </w:r>
      <w:r w:rsidR="00B76FFB">
        <w:t xml:space="preserve"> bearings for use at O and E. the bearing bore range is from 30 to 55 mm.</w:t>
      </w:r>
    </w:p>
    <w:p w:rsidR="00B76FFB" w:rsidRDefault="00B76FFB" w:rsidP="00B76FFB"/>
    <w:p w:rsidR="005E284E" w:rsidRDefault="005E284E" w:rsidP="00B76FFB"/>
    <w:p w:rsidR="00B76FFB" w:rsidRPr="002B451B" w:rsidRDefault="00B76FFB" w:rsidP="00B76FFB">
      <w:pPr>
        <w:rPr>
          <w:b/>
          <w:bCs/>
        </w:rPr>
      </w:pPr>
      <w:r w:rsidRPr="002B451B">
        <w:rPr>
          <w:b/>
          <w:bCs/>
        </w:rPr>
        <w:t>Bonus Question</w:t>
      </w:r>
    </w:p>
    <w:p w:rsidR="00B76FFB" w:rsidRDefault="00B76FFB" w:rsidP="000E0F30">
      <w:r>
        <w:t xml:space="preserve">Draw a free hand sketch for a cross section in the shaft of question </w:t>
      </w:r>
      <w:r w:rsidR="000E0F30">
        <w:t>3</w:t>
      </w:r>
      <w:r>
        <w:t xml:space="preserve">. The sketch should show in details the axial fixation of the pulleys and bearings. </w:t>
      </w:r>
    </w:p>
    <w:p w:rsidR="001A2830" w:rsidRDefault="00B76FFB" w:rsidP="00B76FFB">
      <w:r>
        <w:t xml:space="preserve"> </w:t>
      </w:r>
    </w:p>
    <w:p w:rsidR="00B76FFB" w:rsidRDefault="00B76FFB">
      <w:pPr>
        <w:spacing w:line="240" w:lineRule="auto"/>
        <w:jc w:val="left"/>
      </w:pPr>
      <w:r>
        <w:br w:type="page"/>
      </w:r>
    </w:p>
    <w:p w:rsidR="00B76FFB" w:rsidRDefault="00EF1EEF" w:rsidP="00B76FFB">
      <w:r>
        <w:rPr>
          <w:noProof/>
          <w:lang w:eastAsia="en-US"/>
        </w:rPr>
        <w:lastRenderedPageBreak/>
        <w:drawing>
          <wp:anchor distT="0" distB="0" distL="114300" distR="114300" simplePos="0" relativeHeight="251770368" behindDoc="0" locked="0" layoutInCell="1" allowOverlap="1">
            <wp:simplePos x="0" y="0"/>
            <wp:positionH relativeFrom="column">
              <wp:posOffset>4879340</wp:posOffset>
            </wp:positionH>
            <wp:positionV relativeFrom="paragraph">
              <wp:posOffset>-99060</wp:posOffset>
            </wp:positionV>
            <wp:extent cx="1095375" cy="1793875"/>
            <wp:effectExtent l="19050" t="0" r="9525" b="0"/>
            <wp:wrapSquare wrapText="bothSides"/>
            <wp:docPr id="8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79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6FFB" w:rsidRDefault="00B76FFB" w:rsidP="00B76FFB">
      <w:r>
        <w:rPr>
          <w:noProof/>
          <w:lang w:eastAsia="en-US"/>
        </w:rPr>
        <w:drawing>
          <wp:anchor distT="0" distB="0" distL="114300" distR="114300" simplePos="0" relativeHeight="251768320" behindDoc="1" locked="0" layoutInCell="1" allowOverlap="1">
            <wp:simplePos x="0" y="0"/>
            <wp:positionH relativeFrom="column">
              <wp:posOffset>-418465</wp:posOffset>
            </wp:positionH>
            <wp:positionV relativeFrom="paragraph">
              <wp:posOffset>132080</wp:posOffset>
            </wp:positionV>
            <wp:extent cx="3618230" cy="1643380"/>
            <wp:effectExtent l="0" t="0" r="0" b="0"/>
            <wp:wrapNone/>
            <wp:docPr id="7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230" cy="164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763200" behindDoc="1" locked="0" layoutInCell="1" allowOverlap="1">
            <wp:simplePos x="0" y="0"/>
            <wp:positionH relativeFrom="column">
              <wp:posOffset>-382270</wp:posOffset>
            </wp:positionH>
            <wp:positionV relativeFrom="paragraph">
              <wp:posOffset>-299720</wp:posOffset>
            </wp:positionV>
            <wp:extent cx="1438275" cy="274320"/>
            <wp:effectExtent l="19050" t="0" r="9525" b="0"/>
            <wp:wrapNone/>
            <wp:docPr id="7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7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761152" behindDoc="1" locked="0" layoutInCell="1" allowOverlap="1">
            <wp:simplePos x="0" y="0"/>
            <wp:positionH relativeFrom="column">
              <wp:posOffset>1614805</wp:posOffset>
            </wp:positionH>
            <wp:positionV relativeFrom="paragraph">
              <wp:posOffset>-299720</wp:posOffset>
            </wp:positionV>
            <wp:extent cx="1831975" cy="392430"/>
            <wp:effectExtent l="19050" t="0" r="0" b="0"/>
            <wp:wrapNone/>
            <wp:docPr id="79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975" cy="39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6FFB" w:rsidRDefault="00B76FFB" w:rsidP="00B76FFB">
      <w:r>
        <w:rPr>
          <w:noProof/>
          <w:lang w:eastAsia="en-US"/>
        </w:rPr>
        <w:drawing>
          <wp:anchor distT="0" distB="0" distL="114300" distR="114300" simplePos="0" relativeHeight="251769344" behindDoc="0" locked="0" layoutInCell="1" allowOverlap="1">
            <wp:simplePos x="0" y="0"/>
            <wp:positionH relativeFrom="column">
              <wp:posOffset>3108960</wp:posOffset>
            </wp:positionH>
            <wp:positionV relativeFrom="paragraph">
              <wp:posOffset>172085</wp:posOffset>
            </wp:positionV>
            <wp:extent cx="1332865" cy="639445"/>
            <wp:effectExtent l="19050" t="0" r="0" b="0"/>
            <wp:wrapNone/>
            <wp:docPr id="8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63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C6B43">
        <w:t xml:space="preserve">  </w:t>
      </w:r>
    </w:p>
    <w:p w:rsidR="00B76FFB" w:rsidRDefault="00B76FFB" w:rsidP="00B76FFB"/>
    <w:p w:rsidR="00B76FFB" w:rsidRDefault="00B76FFB" w:rsidP="00B76FFB"/>
    <w:p w:rsidR="00B76FFB" w:rsidRDefault="00B76FFB" w:rsidP="00B76FFB"/>
    <w:p w:rsidR="00B76FFB" w:rsidRDefault="00B76FFB" w:rsidP="00B76FFB"/>
    <w:p w:rsidR="00B76FFB" w:rsidRDefault="00B76FFB" w:rsidP="00B76FFB"/>
    <w:p w:rsidR="00B76FFB" w:rsidRDefault="00B76FFB" w:rsidP="00B76FFB"/>
    <w:p w:rsidR="00B76FFB" w:rsidRDefault="00B76FFB" w:rsidP="00B76FFB">
      <w:r>
        <w:rPr>
          <w:noProof/>
          <w:lang w:eastAsia="en-US"/>
        </w:rPr>
        <w:drawing>
          <wp:anchor distT="0" distB="0" distL="114300" distR="114300" simplePos="0" relativeHeight="251767296" behindDoc="0" locked="0" layoutInCell="1" allowOverlap="1">
            <wp:simplePos x="0" y="0"/>
            <wp:positionH relativeFrom="column">
              <wp:posOffset>-309245</wp:posOffset>
            </wp:positionH>
            <wp:positionV relativeFrom="paragraph">
              <wp:posOffset>943610</wp:posOffset>
            </wp:positionV>
            <wp:extent cx="2959735" cy="420370"/>
            <wp:effectExtent l="19050" t="0" r="0" b="0"/>
            <wp:wrapNone/>
            <wp:docPr id="8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735" cy="42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766272" behindDoc="0" locked="0" layoutInCell="1" allowOverlap="1">
            <wp:simplePos x="0" y="0"/>
            <wp:positionH relativeFrom="column">
              <wp:posOffset>-332105</wp:posOffset>
            </wp:positionH>
            <wp:positionV relativeFrom="paragraph">
              <wp:posOffset>163830</wp:posOffset>
            </wp:positionV>
            <wp:extent cx="2762885" cy="740410"/>
            <wp:effectExtent l="19050" t="0" r="0" b="0"/>
            <wp:wrapNone/>
            <wp:docPr id="8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9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85" cy="74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6FFB" w:rsidRDefault="00EF1EEF" w:rsidP="00B76FFB">
      <w:r>
        <w:rPr>
          <w:noProof/>
          <w:lang w:eastAsia="en-US"/>
        </w:rPr>
        <w:drawing>
          <wp:anchor distT="0" distB="0" distL="114300" distR="114300" simplePos="0" relativeHeight="251762176" behindDoc="1" locked="0" layoutInCell="1" allowOverlap="1">
            <wp:simplePos x="0" y="0"/>
            <wp:positionH relativeFrom="column">
              <wp:posOffset>4328795</wp:posOffset>
            </wp:positionH>
            <wp:positionV relativeFrom="paragraph">
              <wp:posOffset>7620</wp:posOffset>
            </wp:positionV>
            <wp:extent cx="1748790" cy="1492250"/>
            <wp:effectExtent l="19050" t="0" r="3810" b="0"/>
            <wp:wrapNone/>
            <wp:docPr id="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90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6FFB" w:rsidRDefault="00B76FFB" w:rsidP="00B76FFB"/>
    <w:p w:rsidR="00B76FFB" w:rsidRDefault="00B76FFB" w:rsidP="00B76FFB"/>
    <w:p w:rsidR="002628A9" w:rsidRDefault="002628A9" w:rsidP="00B76FFB"/>
    <w:p w:rsidR="00212B68" w:rsidRDefault="00212B68" w:rsidP="00B76FFB"/>
    <w:p w:rsidR="00212B68" w:rsidRDefault="00212B68" w:rsidP="00B76FFB"/>
    <w:p w:rsidR="00212B68" w:rsidRDefault="00EF1EEF" w:rsidP="00B76FFB">
      <w:r>
        <w:rPr>
          <w:noProof/>
          <w:lang w:eastAsia="en-US"/>
        </w:rPr>
        <w:drawing>
          <wp:anchor distT="0" distB="0" distL="114300" distR="114300" simplePos="0" relativeHeight="251782656" behindDoc="0" locked="0" layoutInCell="1" allowOverlap="1">
            <wp:simplePos x="0" y="0"/>
            <wp:positionH relativeFrom="column">
              <wp:posOffset>3153410</wp:posOffset>
            </wp:positionH>
            <wp:positionV relativeFrom="paragraph">
              <wp:posOffset>2084705</wp:posOffset>
            </wp:positionV>
            <wp:extent cx="1811020" cy="189230"/>
            <wp:effectExtent l="0" t="0" r="0" b="0"/>
            <wp:wrapNone/>
            <wp:docPr id="88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20" cy="18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781632" behindDoc="0" locked="0" layoutInCell="1" allowOverlap="1">
            <wp:simplePos x="0" y="0"/>
            <wp:positionH relativeFrom="column">
              <wp:posOffset>3181350</wp:posOffset>
            </wp:positionH>
            <wp:positionV relativeFrom="paragraph">
              <wp:posOffset>2317750</wp:posOffset>
            </wp:positionV>
            <wp:extent cx="2152650" cy="448310"/>
            <wp:effectExtent l="19050" t="0" r="0" b="0"/>
            <wp:wrapNone/>
            <wp:docPr id="89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44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783680" behindDoc="0" locked="0" layoutInCell="1" allowOverlap="1">
            <wp:simplePos x="0" y="0"/>
            <wp:positionH relativeFrom="column">
              <wp:posOffset>1792605</wp:posOffset>
            </wp:positionH>
            <wp:positionV relativeFrom="paragraph">
              <wp:posOffset>1852295</wp:posOffset>
            </wp:positionV>
            <wp:extent cx="895350" cy="1009015"/>
            <wp:effectExtent l="19050" t="0" r="0" b="0"/>
            <wp:wrapNone/>
            <wp:docPr id="90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780608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2611120</wp:posOffset>
            </wp:positionV>
            <wp:extent cx="1431925" cy="241300"/>
            <wp:effectExtent l="0" t="0" r="0" b="0"/>
            <wp:wrapNone/>
            <wp:docPr id="91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779584" behindDoc="0" locked="0" layoutInCell="1" allowOverlap="1">
            <wp:simplePos x="0" y="0"/>
            <wp:positionH relativeFrom="column">
              <wp:posOffset>-269240</wp:posOffset>
            </wp:positionH>
            <wp:positionV relativeFrom="paragraph">
              <wp:posOffset>2248535</wp:posOffset>
            </wp:positionV>
            <wp:extent cx="1550670" cy="353060"/>
            <wp:effectExtent l="19050" t="0" r="0" b="0"/>
            <wp:wrapNone/>
            <wp:docPr id="92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35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778560" behindDoc="0" locked="0" layoutInCell="1" allowOverlap="1">
            <wp:simplePos x="0" y="0"/>
            <wp:positionH relativeFrom="column">
              <wp:posOffset>-278130</wp:posOffset>
            </wp:positionH>
            <wp:positionV relativeFrom="paragraph">
              <wp:posOffset>1731010</wp:posOffset>
            </wp:positionV>
            <wp:extent cx="1852295" cy="508635"/>
            <wp:effectExtent l="19050" t="0" r="0" b="0"/>
            <wp:wrapNone/>
            <wp:docPr id="9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50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771392" behindDoc="0" locked="0" layoutInCell="1" allowOverlap="1">
            <wp:simplePos x="0" y="0"/>
            <wp:positionH relativeFrom="column">
              <wp:posOffset>-312420</wp:posOffset>
            </wp:positionH>
            <wp:positionV relativeFrom="paragraph">
              <wp:posOffset>100965</wp:posOffset>
            </wp:positionV>
            <wp:extent cx="1844040" cy="414020"/>
            <wp:effectExtent l="19050" t="0" r="3810" b="0"/>
            <wp:wrapNone/>
            <wp:docPr id="9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41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773440" behindDoc="0" locked="0" layoutInCell="1" allowOverlap="1">
            <wp:simplePos x="0" y="0"/>
            <wp:positionH relativeFrom="column">
              <wp:posOffset>-329565</wp:posOffset>
            </wp:positionH>
            <wp:positionV relativeFrom="paragraph">
              <wp:posOffset>1136015</wp:posOffset>
            </wp:positionV>
            <wp:extent cx="782955" cy="405130"/>
            <wp:effectExtent l="19050" t="0" r="0" b="0"/>
            <wp:wrapNone/>
            <wp:docPr id="8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40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2B68" w:rsidRDefault="00EF1EEF" w:rsidP="00B76FFB">
      <w:r>
        <w:rPr>
          <w:noProof/>
          <w:lang w:eastAsia="en-US"/>
        </w:rPr>
        <w:drawing>
          <wp:anchor distT="0" distB="0" distL="114300" distR="114300" simplePos="0" relativeHeight="251776512" behindDoc="0" locked="0" layoutInCell="1" allowOverlap="1">
            <wp:simplePos x="0" y="0"/>
            <wp:positionH relativeFrom="column">
              <wp:posOffset>2129239</wp:posOffset>
            </wp:positionH>
            <wp:positionV relativeFrom="paragraph">
              <wp:posOffset>3391</wp:posOffset>
            </wp:positionV>
            <wp:extent cx="1507826" cy="845388"/>
            <wp:effectExtent l="19050" t="0" r="0" b="0"/>
            <wp:wrapNone/>
            <wp:docPr id="9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826" cy="845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2B68" w:rsidRDefault="00212B68" w:rsidP="00B76FFB"/>
    <w:p w:rsidR="00212B68" w:rsidRDefault="001D2508" w:rsidP="00B76FFB">
      <w:r>
        <w:rPr>
          <w:noProof/>
          <w:lang w:eastAsia="en-US"/>
        </w:rPr>
        <w:drawing>
          <wp:anchor distT="0" distB="0" distL="114300" distR="114300" simplePos="0" relativeHeight="251793920" behindDoc="0" locked="0" layoutInCell="1" allowOverlap="1">
            <wp:simplePos x="0" y="0"/>
            <wp:positionH relativeFrom="column">
              <wp:posOffset>-312037</wp:posOffset>
            </wp:positionH>
            <wp:positionV relativeFrom="paragraph">
              <wp:posOffset>-3019</wp:posOffset>
            </wp:positionV>
            <wp:extent cx="1923691" cy="429515"/>
            <wp:effectExtent l="19050" t="0" r="359" b="0"/>
            <wp:wrapNone/>
            <wp:docPr id="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269" cy="429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2B68" w:rsidRDefault="00212B68" w:rsidP="00B76FFB"/>
    <w:p w:rsidR="00212B68" w:rsidRDefault="00EF1EEF" w:rsidP="00B76FFB">
      <w:r>
        <w:rPr>
          <w:noProof/>
          <w:lang w:eastAsia="en-US"/>
        </w:rPr>
        <w:drawing>
          <wp:anchor distT="0" distB="0" distL="114300" distR="114300" simplePos="0" relativeHeight="251774464" behindDoc="0" locked="0" layoutInCell="1" allowOverlap="1">
            <wp:simplePos x="0" y="0"/>
            <wp:positionH relativeFrom="column">
              <wp:posOffset>906145</wp:posOffset>
            </wp:positionH>
            <wp:positionV relativeFrom="paragraph">
              <wp:posOffset>145415</wp:posOffset>
            </wp:positionV>
            <wp:extent cx="886460" cy="439420"/>
            <wp:effectExtent l="19050" t="0" r="8890" b="0"/>
            <wp:wrapNone/>
            <wp:docPr id="8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43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775488" behindDoc="0" locked="0" layoutInCell="1" allowOverlap="1">
            <wp:simplePos x="0" y="0"/>
            <wp:positionH relativeFrom="column">
              <wp:posOffset>2214880</wp:posOffset>
            </wp:positionH>
            <wp:positionV relativeFrom="paragraph">
              <wp:posOffset>145415</wp:posOffset>
            </wp:positionV>
            <wp:extent cx="1093470" cy="422275"/>
            <wp:effectExtent l="19050" t="0" r="0" b="0"/>
            <wp:wrapNone/>
            <wp:docPr id="9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42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777536" behindDoc="0" locked="0" layoutInCell="1" allowOverlap="1">
            <wp:simplePos x="0" y="0"/>
            <wp:positionH relativeFrom="column">
              <wp:posOffset>3884930</wp:posOffset>
            </wp:positionH>
            <wp:positionV relativeFrom="paragraph">
              <wp:posOffset>111125</wp:posOffset>
            </wp:positionV>
            <wp:extent cx="1079500" cy="457200"/>
            <wp:effectExtent l="19050" t="0" r="6350" b="0"/>
            <wp:wrapNone/>
            <wp:docPr id="9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2B68" w:rsidRDefault="00212B68" w:rsidP="00B76FFB"/>
    <w:p w:rsidR="00212B68" w:rsidRDefault="00212B68" w:rsidP="00B76FFB"/>
    <w:p w:rsidR="00212B68" w:rsidRDefault="00212B68" w:rsidP="00B76FFB"/>
    <w:p w:rsidR="00212B68" w:rsidRDefault="00212B68" w:rsidP="00B76FFB"/>
    <w:p w:rsidR="00212B68" w:rsidRDefault="00212B68" w:rsidP="00B76FFB"/>
    <w:p w:rsidR="00212B68" w:rsidRDefault="00212B68" w:rsidP="00B76FFB"/>
    <w:p w:rsidR="00212B68" w:rsidRDefault="00212B68" w:rsidP="00B76FFB"/>
    <w:p w:rsidR="00212B68" w:rsidRDefault="00212B68" w:rsidP="00B76FFB"/>
    <w:p w:rsidR="00212B68" w:rsidRDefault="00EF1EEF" w:rsidP="00B76FFB">
      <w:r>
        <w:rPr>
          <w:noProof/>
          <w:lang w:eastAsia="en-US"/>
        </w:rPr>
        <w:drawing>
          <wp:anchor distT="0" distB="0" distL="114300" distR="114300" simplePos="0" relativeHeight="251787776" behindDoc="0" locked="0" layoutInCell="1" allowOverlap="1">
            <wp:simplePos x="0" y="0"/>
            <wp:positionH relativeFrom="column">
              <wp:posOffset>1223465</wp:posOffset>
            </wp:positionH>
            <wp:positionV relativeFrom="paragraph">
              <wp:posOffset>195592</wp:posOffset>
            </wp:positionV>
            <wp:extent cx="4751728" cy="3174521"/>
            <wp:effectExtent l="19050" t="0" r="0" b="0"/>
            <wp:wrapNone/>
            <wp:docPr id="102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28" cy="3174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2B68" w:rsidRDefault="00212B68" w:rsidP="00B76FFB"/>
    <w:p w:rsidR="00212B68" w:rsidRDefault="00212B68" w:rsidP="00B76FFB"/>
    <w:p w:rsidR="00212B68" w:rsidRDefault="00212B68" w:rsidP="00B76FFB"/>
    <w:p w:rsidR="00212B68" w:rsidRDefault="00212B68" w:rsidP="00B76FFB"/>
    <w:p w:rsidR="00212B68" w:rsidRDefault="00212B68" w:rsidP="00B76FFB"/>
    <w:p w:rsidR="00212B68" w:rsidRDefault="00212B68" w:rsidP="00EF1EEF"/>
    <w:p w:rsidR="00212B68" w:rsidRDefault="00212B68" w:rsidP="00B76FFB"/>
    <w:p w:rsidR="00212B68" w:rsidRDefault="00212B68" w:rsidP="00B76FFB">
      <w:pPr>
        <w:sectPr w:rsidR="00212B68" w:rsidSect="00745E79">
          <w:footerReference w:type="default" r:id="rId34"/>
          <w:pgSz w:w="11907" w:h="16840" w:code="9"/>
          <w:pgMar w:top="1134" w:right="1134" w:bottom="1134" w:left="1418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</w:sectPr>
      </w:pPr>
    </w:p>
    <w:p w:rsidR="00212B68" w:rsidRPr="00637A7C" w:rsidRDefault="00212B68" w:rsidP="00212B68">
      <w:r w:rsidRPr="00212B68">
        <w:rPr>
          <w:noProof/>
          <w:lang w:eastAsia="en-US"/>
        </w:rPr>
        <w:lastRenderedPageBreak/>
        <w:drawing>
          <wp:anchor distT="0" distB="0" distL="114300" distR="114300" simplePos="0" relativeHeight="251785728" behindDoc="0" locked="0" layoutInCell="1" allowOverlap="1">
            <wp:simplePos x="0" y="0"/>
            <wp:positionH relativeFrom="column">
              <wp:posOffset>-242418</wp:posOffset>
            </wp:positionH>
            <wp:positionV relativeFrom="paragraph">
              <wp:posOffset>-351600</wp:posOffset>
            </wp:positionV>
            <wp:extent cx="9730853" cy="6455391"/>
            <wp:effectExtent l="19050" t="0" r="3697" b="0"/>
            <wp:wrapNone/>
            <wp:docPr id="101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0853" cy="6455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12B68" w:rsidRPr="00637A7C" w:rsidSect="00212B68">
      <w:pgSz w:w="16840" w:h="11907" w:orient="landscape" w:code="9"/>
      <w:pgMar w:top="1134" w:right="1134" w:bottom="1418" w:left="1134" w:header="720" w:footer="720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46EE" w:rsidRDefault="007B46EE" w:rsidP="002B451B">
      <w:r>
        <w:separator/>
      </w:r>
    </w:p>
  </w:endnote>
  <w:endnote w:type="continuationSeparator" w:id="0">
    <w:p w:rsidR="007B46EE" w:rsidRDefault="007B46EE" w:rsidP="002B45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otype Koufi"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2405" w:rsidRDefault="00CE2B0B" w:rsidP="002B451B">
    <w:pPr>
      <w:pStyle w:val="Footer"/>
    </w:pPr>
    <w:fldSimple w:instr=" PAGE   \* MERGEFORMAT ">
      <w:r w:rsidR="001D2508">
        <w:rPr>
          <w:noProof/>
        </w:rPr>
        <w:t>3</w:t>
      </w:r>
    </w:fldSimple>
    <w:r w:rsidR="00C62405">
      <w:t>/</w:t>
    </w:r>
    <w:fldSimple w:instr=" NUMPAGES   \* MERGEFORMAT ">
      <w:r w:rsidR="001D2508">
        <w:rPr>
          <w:noProof/>
        </w:rPr>
        <w:t>4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46EE" w:rsidRDefault="007B46EE" w:rsidP="002B451B">
      <w:r>
        <w:separator/>
      </w:r>
    </w:p>
  </w:footnote>
  <w:footnote w:type="continuationSeparator" w:id="0">
    <w:p w:rsidR="007B46EE" w:rsidRDefault="007B46EE" w:rsidP="002B451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D81563"/>
    <w:multiLevelType w:val="hybridMultilevel"/>
    <w:tmpl w:val="4C328CC2"/>
    <w:lvl w:ilvl="0" w:tplc="FF7A7F0C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BB6E36"/>
    <w:multiLevelType w:val="hybridMultilevel"/>
    <w:tmpl w:val="E00CAE10"/>
    <w:lvl w:ilvl="0" w:tplc="4928FABC">
      <w:start w:val="1"/>
      <w:numFmt w:val="decimal"/>
      <w:pStyle w:val="ListParagraph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  <w:lvlOverride w:ilvl="0">
      <w:startOverride w:val="1"/>
    </w:lvlOverride>
  </w:num>
  <w:num w:numId="3">
    <w:abstractNumId w:val="0"/>
  </w:num>
  <w:num w:numId="4">
    <w:abstractNumId w:val="1"/>
  </w:num>
  <w:num w:numId="5">
    <w:abstractNumId w:val="1"/>
  </w:num>
  <w:num w:numId="6">
    <w:abstractNumId w:val="1"/>
  </w:num>
  <w:num w:numId="7">
    <w:abstractNumId w:val="1"/>
    <w:lvlOverride w:ilvl="0">
      <w:startOverride w:val="1"/>
    </w:lvlOverride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attachedTemplate r:id="rId1"/>
  <w:stylePaneFormatFilter w:val="3F01"/>
  <w:defaultTabStop w:val="720"/>
  <w:drawingGridHorizontalSpacing w:val="12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76CBC"/>
    <w:rsid w:val="0001746D"/>
    <w:rsid w:val="000345DC"/>
    <w:rsid w:val="00044A1B"/>
    <w:rsid w:val="0004671E"/>
    <w:rsid w:val="00061651"/>
    <w:rsid w:val="00073D25"/>
    <w:rsid w:val="000A1043"/>
    <w:rsid w:val="000B5EF5"/>
    <w:rsid w:val="000C6B43"/>
    <w:rsid w:val="000D239E"/>
    <w:rsid w:val="000E0F30"/>
    <w:rsid w:val="000E311C"/>
    <w:rsid w:val="000E4CF5"/>
    <w:rsid w:val="000F342B"/>
    <w:rsid w:val="000F3C9C"/>
    <w:rsid w:val="00140D7C"/>
    <w:rsid w:val="001531F8"/>
    <w:rsid w:val="001812C7"/>
    <w:rsid w:val="001930C8"/>
    <w:rsid w:val="001A1DF0"/>
    <w:rsid w:val="001A2830"/>
    <w:rsid w:val="001B4004"/>
    <w:rsid w:val="001B606A"/>
    <w:rsid w:val="001D2508"/>
    <w:rsid w:val="001F2185"/>
    <w:rsid w:val="00212B68"/>
    <w:rsid w:val="002131F2"/>
    <w:rsid w:val="00241226"/>
    <w:rsid w:val="002628A9"/>
    <w:rsid w:val="0028168A"/>
    <w:rsid w:val="002962A3"/>
    <w:rsid w:val="002965A6"/>
    <w:rsid w:val="002A6F5F"/>
    <w:rsid w:val="002B451B"/>
    <w:rsid w:val="002C6A94"/>
    <w:rsid w:val="002E1FF2"/>
    <w:rsid w:val="00302EFB"/>
    <w:rsid w:val="00310639"/>
    <w:rsid w:val="00326DA1"/>
    <w:rsid w:val="00343E65"/>
    <w:rsid w:val="00372FD9"/>
    <w:rsid w:val="00384CAB"/>
    <w:rsid w:val="00386CEF"/>
    <w:rsid w:val="00392C2E"/>
    <w:rsid w:val="00395597"/>
    <w:rsid w:val="003B032A"/>
    <w:rsid w:val="003B1268"/>
    <w:rsid w:val="003B744B"/>
    <w:rsid w:val="003F440C"/>
    <w:rsid w:val="00402B03"/>
    <w:rsid w:val="004115B6"/>
    <w:rsid w:val="004136BF"/>
    <w:rsid w:val="00423126"/>
    <w:rsid w:val="00456A9F"/>
    <w:rsid w:val="004609BA"/>
    <w:rsid w:val="0047386B"/>
    <w:rsid w:val="00490181"/>
    <w:rsid w:val="0049057B"/>
    <w:rsid w:val="004B031B"/>
    <w:rsid w:val="004B1DBB"/>
    <w:rsid w:val="004B67B6"/>
    <w:rsid w:val="004C2993"/>
    <w:rsid w:val="004E0390"/>
    <w:rsid w:val="004E140B"/>
    <w:rsid w:val="004F6F85"/>
    <w:rsid w:val="00516ACE"/>
    <w:rsid w:val="00531631"/>
    <w:rsid w:val="00570A88"/>
    <w:rsid w:val="00576930"/>
    <w:rsid w:val="00593317"/>
    <w:rsid w:val="005E284E"/>
    <w:rsid w:val="005F4907"/>
    <w:rsid w:val="005F4C2C"/>
    <w:rsid w:val="0060349D"/>
    <w:rsid w:val="0061598A"/>
    <w:rsid w:val="00621DDB"/>
    <w:rsid w:val="00623405"/>
    <w:rsid w:val="00637A7C"/>
    <w:rsid w:val="00644735"/>
    <w:rsid w:val="006465A4"/>
    <w:rsid w:val="00672B2B"/>
    <w:rsid w:val="00677A02"/>
    <w:rsid w:val="006A3F50"/>
    <w:rsid w:val="006A4086"/>
    <w:rsid w:val="006F3FD4"/>
    <w:rsid w:val="006F51B3"/>
    <w:rsid w:val="00730EEA"/>
    <w:rsid w:val="00745E79"/>
    <w:rsid w:val="0077658D"/>
    <w:rsid w:val="007A0185"/>
    <w:rsid w:val="007B46EE"/>
    <w:rsid w:val="007C4AD7"/>
    <w:rsid w:val="007E7B9F"/>
    <w:rsid w:val="007F305C"/>
    <w:rsid w:val="0081089F"/>
    <w:rsid w:val="00843430"/>
    <w:rsid w:val="008628A4"/>
    <w:rsid w:val="00870C17"/>
    <w:rsid w:val="008A7130"/>
    <w:rsid w:val="008C0B48"/>
    <w:rsid w:val="00905F47"/>
    <w:rsid w:val="009412F9"/>
    <w:rsid w:val="00946F0B"/>
    <w:rsid w:val="00965BF2"/>
    <w:rsid w:val="00970D6F"/>
    <w:rsid w:val="00984E17"/>
    <w:rsid w:val="009871C4"/>
    <w:rsid w:val="00993157"/>
    <w:rsid w:val="009958DD"/>
    <w:rsid w:val="009B1D1D"/>
    <w:rsid w:val="00A265AF"/>
    <w:rsid w:val="00A42B9D"/>
    <w:rsid w:val="00A5003B"/>
    <w:rsid w:val="00A609AB"/>
    <w:rsid w:val="00A7659F"/>
    <w:rsid w:val="00A979E6"/>
    <w:rsid w:val="00AE38A9"/>
    <w:rsid w:val="00AE7E4C"/>
    <w:rsid w:val="00B01E4B"/>
    <w:rsid w:val="00B124C6"/>
    <w:rsid w:val="00B215B7"/>
    <w:rsid w:val="00B308C7"/>
    <w:rsid w:val="00B314DD"/>
    <w:rsid w:val="00B37DCD"/>
    <w:rsid w:val="00B40605"/>
    <w:rsid w:val="00B45201"/>
    <w:rsid w:val="00B561AF"/>
    <w:rsid w:val="00B63D6E"/>
    <w:rsid w:val="00B73A69"/>
    <w:rsid w:val="00B76FFB"/>
    <w:rsid w:val="00B822C7"/>
    <w:rsid w:val="00B823D3"/>
    <w:rsid w:val="00B93C55"/>
    <w:rsid w:val="00BA5995"/>
    <w:rsid w:val="00BB544E"/>
    <w:rsid w:val="00BB750A"/>
    <w:rsid w:val="00BC58C6"/>
    <w:rsid w:val="00BE3A0F"/>
    <w:rsid w:val="00BE44F2"/>
    <w:rsid w:val="00BE687D"/>
    <w:rsid w:val="00BF4FEA"/>
    <w:rsid w:val="00C04E2F"/>
    <w:rsid w:val="00C06C16"/>
    <w:rsid w:val="00C23192"/>
    <w:rsid w:val="00C34B6B"/>
    <w:rsid w:val="00C56849"/>
    <w:rsid w:val="00C62405"/>
    <w:rsid w:val="00C70D2B"/>
    <w:rsid w:val="00CA14A7"/>
    <w:rsid w:val="00CA26BC"/>
    <w:rsid w:val="00CA69A8"/>
    <w:rsid w:val="00CA706A"/>
    <w:rsid w:val="00CC0E38"/>
    <w:rsid w:val="00CD51A0"/>
    <w:rsid w:val="00CD71E6"/>
    <w:rsid w:val="00CE2B0B"/>
    <w:rsid w:val="00CF4C42"/>
    <w:rsid w:val="00D213F2"/>
    <w:rsid w:val="00D25139"/>
    <w:rsid w:val="00D25201"/>
    <w:rsid w:val="00D2769B"/>
    <w:rsid w:val="00D7774E"/>
    <w:rsid w:val="00DE3EEF"/>
    <w:rsid w:val="00E0740E"/>
    <w:rsid w:val="00E24438"/>
    <w:rsid w:val="00E30182"/>
    <w:rsid w:val="00E433AD"/>
    <w:rsid w:val="00E52242"/>
    <w:rsid w:val="00E67C20"/>
    <w:rsid w:val="00E76CBC"/>
    <w:rsid w:val="00EC570F"/>
    <w:rsid w:val="00EC6C46"/>
    <w:rsid w:val="00EF1EEF"/>
    <w:rsid w:val="00EF3112"/>
    <w:rsid w:val="00F04680"/>
    <w:rsid w:val="00F10173"/>
    <w:rsid w:val="00F14675"/>
    <w:rsid w:val="00F2380C"/>
    <w:rsid w:val="00F25298"/>
    <w:rsid w:val="00F26BC7"/>
    <w:rsid w:val="00F32F1D"/>
    <w:rsid w:val="00FB4100"/>
    <w:rsid w:val="00FC7B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  <o:regrouptable v:ext="edit">
        <o:entry new="1" old="0"/>
        <o:entry new="2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B451B"/>
    <w:pPr>
      <w:spacing w:line="276" w:lineRule="auto"/>
      <w:jc w:val="both"/>
    </w:pPr>
    <w:rPr>
      <w:sz w:val="24"/>
      <w:szCs w:val="24"/>
      <w:lang w:eastAsia="ar-SA"/>
    </w:rPr>
  </w:style>
  <w:style w:type="paragraph" w:styleId="Heading1">
    <w:name w:val="heading 1"/>
    <w:basedOn w:val="Normal"/>
    <w:next w:val="Normal"/>
    <w:qFormat/>
    <w:rsid w:val="00372FD9"/>
    <w:pPr>
      <w:keepNext/>
      <w:outlineLvl w:val="0"/>
    </w:pPr>
  </w:style>
  <w:style w:type="paragraph" w:styleId="Heading2">
    <w:name w:val="heading 2"/>
    <w:basedOn w:val="Normal"/>
    <w:next w:val="Normal"/>
    <w:qFormat/>
    <w:rsid w:val="00372FD9"/>
    <w:pPr>
      <w:keepNext/>
      <w:spacing w:before="120" w:after="120"/>
      <w:jc w:val="right"/>
      <w:outlineLvl w:val="1"/>
    </w:pPr>
    <w:rPr>
      <w:i/>
      <w:iCs/>
      <w:sz w:val="28"/>
    </w:rPr>
  </w:style>
  <w:style w:type="paragraph" w:styleId="Heading3">
    <w:name w:val="heading 3"/>
    <w:basedOn w:val="Normal"/>
    <w:next w:val="Normal"/>
    <w:qFormat/>
    <w:rsid w:val="00372FD9"/>
    <w:pPr>
      <w:keepNext/>
      <w:jc w:val="center"/>
      <w:outlineLvl w:val="2"/>
    </w:pPr>
    <w:rPr>
      <w:b/>
      <w:bCs/>
      <w:i/>
      <w:iCs/>
      <w:sz w:val="28"/>
      <w:u w:val="single"/>
    </w:rPr>
  </w:style>
  <w:style w:type="paragraph" w:styleId="Heading4">
    <w:name w:val="heading 4"/>
    <w:basedOn w:val="Normal"/>
    <w:next w:val="Normal"/>
    <w:qFormat/>
    <w:rsid w:val="00372FD9"/>
    <w:pPr>
      <w:keepNext/>
      <w:ind w:firstLine="426"/>
      <w:outlineLvl w:val="3"/>
    </w:pPr>
  </w:style>
  <w:style w:type="paragraph" w:styleId="Heading5">
    <w:name w:val="heading 5"/>
    <w:basedOn w:val="Normal"/>
    <w:next w:val="Normal"/>
    <w:qFormat/>
    <w:rsid w:val="00372FD9"/>
    <w:pPr>
      <w:keepNext/>
      <w:outlineLvl w:val="4"/>
    </w:pPr>
    <w:rPr>
      <w:b/>
      <w:bCs/>
    </w:rPr>
  </w:style>
  <w:style w:type="paragraph" w:styleId="Heading6">
    <w:name w:val="heading 6"/>
    <w:basedOn w:val="Normal"/>
    <w:next w:val="Normal"/>
    <w:qFormat/>
    <w:rsid w:val="00372FD9"/>
    <w:pPr>
      <w:keepNext/>
      <w:ind w:left="-567" w:right="-476"/>
      <w:jc w:val="lowKashida"/>
      <w:outlineLvl w:val="5"/>
    </w:pPr>
    <w:rPr>
      <w:rFonts w:ascii="Arial" w:hAnsi="Arial"/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72FD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372FD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372FD9"/>
  </w:style>
  <w:style w:type="paragraph" w:styleId="BodyTextIndent">
    <w:name w:val="Body Text Indent"/>
    <w:basedOn w:val="Normal"/>
    <w:rsid w:val="00372FD9"/>
    <w:pPr>
      <w:tabs>
        <w:tab w:val="left" w:pos="5954"/>
      </w:tabs>
      <w:ind w:right="-604" w:hanging="284"/>
      <w:jc w:val="lowKashida"/>
    </w:pPr>
    <w:rPr>
      <w:sz w:val="28"/>
    </w:rPr>
  </w:style>
  <w:style w:type="paragraph" w:styleId="BlockText">
    <w:name w:val="Block Text"/>
    <w:basedOn w:val="Normal"/>
    <w:rsid w:val="00372FD9"/>
    <w:pPr>
      <w:ind w:left="-142" w:right="-334" w:hanging="142"/>
      <w:jc w:val="lowKashida"/>
    </w:pPr>
    <w:rPr>
      <w:rFonts w:ascii="Arial" w:hAnsi="Arial" w:cs="Monotype Koufi"/>
      <w:sz w:val="22"/>
      <w:szCs w:val="25"/>
    </w:rPr>
  </w:style>
  <w:style w:type="paragraph" w:styleId="BodyTextIndent2">
    <w:name w:val="Body Text Indent 2"/>
    <w:basedOn w:val="Normal"/>
    <w:rsid w:val="00372FD9"/>
    <w:pPr>
      <w:ind w:right="-334" w:hanging="284"/>
      <w:jc w:val="lowKashida"/>
    </w:pPr>
    <w:rPr>
      <w:rFonts w:ascii="Arial" w:hAnsi="Arial"/>
      <w:sz w:val="22"/>
    </w:rPr>
  </w:style>
  <w:style w:type="paragraph" w:styleId="BodyTextIndent3">
    <w:name w:val="Body Text Indent 3"/>
    <w:basedOn w:val="Normal"/>
    <w:rsid w:val="00372FD9"/>
    <w:pPr>
      <w:pBdr>
        <w:bottom w:val="single" w:sz="12" w:space="1" w:color="auto"/>
      </w:pBdr>
      <w:ind w:left="426" w:hanging="246"/>
    </w:pPr>
    <w:rPr>
      <w:rFonts w:cs="Times New Roman"/>
      <w:bCs/>
    </w:rPr>
  </w:style>
  <w:style w:type="paragraph" w:styleId="BodyText">
    <w:name w:val="Body Text"/>
    <w:basedOn w:val="Normal"/>
    <w:rsid w:val="00372FD9"/>
    <w:pPr>
      <w:pBdr>
        <w:bottom w:val="single" w:sz="12" w:space="1" w:color="auto"/>
      </w:pBdr>
    </w:pPr>
    <w:rPr>
      <w:szCs w:val="28"/>
    </w:rPr>
  </w:style>
  <w:style w:type="paragraph" w:styleId="BodyText2">
    <w:name w:val="Body Text 2"/>
    <w:basedOn w:val="Normal"/>
    <w:rsid w:val="00372FD9"/>
    <w:pPr>
      <w:ind w:right="-476"/>
      <w:jc w:val="lowKashida"/>
    </w:pPr>
    <w:rPr>
      <w:rFonts w:ascii="Arial" w:hAnsi="Arial"/>
      <w:sz w:val="22"/>
    </w:rPr>
  </w:style>
  <w:style w:type="paragraph" w:styleId="Caption">
    <w:name w:val="caption"/>
    <w:basedOn w:val="Normal"/>
    <w:next w:val="Normal"/>
    <w:qFormat/>
    <w:rsid w:val="00A979E6"/>
    <w:rPr>
      <w:b/>
      <w:bCs/>
      <w:sz w:val="20"/>
      <w:szCs w:val="20"/>
    </w:rPr>
  </w:style>
  <w:style w:type="table" w:styleId="TableGrid">
    <w:name w:val="Table Grid"/>
    <w:basedOn w:val="TableNormal"/>
    <w:rsid w:val="00C70D2B"/>
    <w:pPr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4F6F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F6F85"/>
    <w:rPr>
      <w:rFonts w:ascii="Tahoma" w:hAnsi="Tahoma" w:cs="Tahoma"/>
      <w:sz w:val="16"/>
      <w:szCs w:val="16"/>
      <w:lang w:eastAsia="ar-SA"/>
    </w:rPr>
  </w:style>
  <w:style w:type="paragraph" w:styleId="ListParagraph">
    <w:name w:val="List Paragraph"/>
    <w:basedOn w:val="Normal"/>
    <w:uiPriority w:val="34"/>
    <w:qFormat/>
    <w:rsid w:val="001F2185"/>
    <w:pPr>
      <w:numPr>
        <w:numId w:val="1"/>
      </w:numPr>
      <w:spacing w:line="360" w:lineRule="exact"/>
      <w:contextualSpacing/>
    </w:pPr>
    <w:rPr>
      <w:rFonts w:eastAsiaTheme="minorHAnsi" w:cs="Times New Roman"/>
      <w:lang w:eastAsia="en-US"/>
    </w:rPr>
  </w:style>
  <w:style w:type="paragraph" w:styleId="NoSpacing">
    <w:name w:val="No Spacing"/>
    <w:uiPriority w:val="1"/>
    <w:qFormat/>
    <w:rsid w:val="001F2185"/>
    <w:pPr>
      <w:jc w:val="both"/>
    </w:pPr>
    <w:rPr>
      <w:rFonts w:eastAsiaTheme="minorHAnsi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E67C20"/>
    <w:pPr>
      <w:spacing w:before="100" w:beforeAutospacing="1" w:after="100" w:afterAutospacing="1"/>
      <w:jc w:val="left"/>
    </w:pPr>
    <w:rPr>
      <w:rFonts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537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85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1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wmf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wmf"/><Relationship Id="rId33" Type="http://schemas.openxmlformats.org/officeDocument/2006/relationships/image" Target="media/image27.wmf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wmf"/><Relationship Id="rId32" Type="http://schemas.openxmlformats.org/officeDocument/2006/relationships/image" Target="media/image26.wmf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emf"/><Relationship Id="rId28" Type="http://schemas.openxmlformats.org/officeDocument/2006/relationships/image" Target="media/image22.wmf"/><Relationship Id="rId36" Type="http://schemas.openxmlformats.org/officeDocument/2006/relationships/fontTable" Target="fontTable.xml"/><Relationship Id="rId10" Type="http://schemas.openxmlformats.org/officeDocument/2006/relationships/image" Target="media/image4.wmf"/><Relationship Id="rId19" Type="http://schemas.openxmlformats.org/officeDocument/2006/relationships/image" Target="media/image13.emf"/><Relationship Id="rId31" Type="http://schemas.openxmlformats.org/officeDocument/2006/relationships/image" Target="media/image25.w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png"/><Relationship Id="rId27" Type="http://schemas.openxmlformats.org/officeDocument/2006/relationships/image" Target="media/image21.wmf"/><Relationship Id="rId30" Type="http://schemas.openxmlformats.org/officeDocument/2006/relationships/image" Target="media/image24.wmf"/><Relationship Id="rId35" Type="http://schemas.openxmlformats.org/officeDocument/2006/relationships/image" Target="media/image28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95\Desktop\&#1605;&#1575;&#1580;&#1609;\FINAL\EE%2034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 341</Template>
  <TotalTime>131</TotalTime>
  <Pages>4</Pages>
  <Words>421</Words>
  <Characters>2401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بسم الله االرحمن الرحيم</dc:creator>
  <cp:lastModifiedBy>Dr Mostafa Rostom</cp:lastModifiedBy>
  <cp:revision>39</cp:revision>
  <cp:lastPrinted>2012-05-01T17:17:00Z</cp:lastPrinted>
  <dcterms:created xsi:type="dcterms:W3CDTF">2012-05-01T15:38:00Z</dcterms:created>
  <dcterms:modified xsi:type="dcterms:W3CDTF">2012-05-23T06:40:00Z</dcterms:modified>
</cp:coreProperties>
</file>